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36" w:rsidRPr="003D0253" w:rsidRDefault="00CC5936" w:rsidP="00CC5936">
      <w:pPr>
        <w:rPr>
          <w:rFonts w:ascii="굴림" w:eastAsia="굴림" w:hAnsi="굴림"/>
          <w:sz w:val="22"/>
        </w:rPr>
      </w:pPr>
      <w:r w:rsidRPr="003D0253">
        <w:rPr>
          <w:rFonts w:ascii="굴림" w:eastAsia="굴림" w:hAnsi="굴림" w:hint="eastAsia"/>
          <w:b/>
          <w:color w:val="0000FF"/>
          <w:w w:val="80"/>
          <w:sz w:val="24"/>
          <w:szCs w:val="24"/>
        </w:rPr>
        <w:t xml:space="preserve"> </w:t>
      </w:r>
      <w:r w:rsidR="00965535" w:rsidRPr="003D0253">
        <w:rPr>
          <w:rFonts w:ascii="굴림" w:eastAsia="굴림" w:hAnsi="굴림" w:hint="eastAsia"/>
          <w:b/>
          <w:color w:val="0000FF"/>
          <w:w w:val="80"/>
          <w:sz w:val="24"/>
          <w:szCs w:val="24"/>
        </w:rPr>
        <w:t>(단독 계약용)</w:t>
      </w:r>
      <w:r w:rsidRPr="003D0253">
        <w:rPr>
          <w:rFonts w:ascii="굴림" w:eastAsia="굴림" w:hAnsi="굴림" w:hint="eastAsia"/>
          <w:sz w:val="22"/>
        </w:rPr>
        <w:t xml:space="preserve">  </w:t>
      </w:r>
      <w:r w:rsidRPr="003D0253">
        <w:rPr>
          <w:rFonts w:ascii="굴림" w:eastAsia="굴림" w:hAnsi="굴림" w:hint="eastAsia"/>
          <w:b/>
          <w:sz w:val="24"/>
        </w:rPr>
        <w:t>2010-00</w:t>
      </w:r>
      <w:r w:rsidR="005C3F81">
        <w:rPr>
          <w:rFonts w:ascii="굴림" w:eastAsia="굴림" w:hAnsi="굴림" w:hint="eastAsia"/>
          <w:b/>
          <w:sz w:val="24"/>
        </w:rPr>
        <w:t>26</w:t>
      </w:r>
    </w:p>
    <w:p w:rsidR="00965535" w:rsidRPr="003D0253" w:rsidRDefault="00965535" w:rsidP="00965535">
      <w:pPr>
        <w:rPr>
          <w:rFonts w:ascii="굴림" w:eastAsia="굴림" w:hAnsi="굴림"/>
          <w:b/>
          <w:color w:val="0000FF"/>
          <w:w w:val="80"/>
          <w:sz w:val="24"/>
          <w:szCs w:val="24"/>
        </w:rPr>
      </w:pPr>
    </w:p>
    <w:p w:rsidR="00965535" w:rsidRPr="003D0253" w:rsidRDefault="00965535" w:rsidP="00965535">
      <w:pPr>
        <w:spacing w:line="360" w:lineRule="auto"/>
        <w:ind w:left="425" w:hanging="425"/>
        <w:rPr>
          <w:rFonts w:ascii="굴림" w:eastAsia="굴림" w:hAnsi="굴림"/>
          <w:snapToGrid w:val="0"/>
          <w:kern w:val="0"/>
        </w:rPr>
      </w:pPr>
    </w:p>
    <w:p w:rsidR="00965535" w:rsidRPr="003D0253" w:rsidRDefault="00965535" w:rsidP="00965535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굴림" w:eastAsia="굴림" w:hAnsi="굴림"/>
          <w:b/>
          <w:bCs/>
          <w:snapToGrid w:val="0"/>
          <w:kern w:val="0"/>
          <w:sz w:val="36"/>
          <w:szCs w:val="36"/>
        </w:rPr>
      </w:pPr>
      <w:r w:rsidRPr="003D0253">
        <w:rPr>
          <w:rFonts w:ascii="굴림" w:eastAsia="굴림" w:hAnsi="굴림" w:hint="eastAsia"/>
          <w:b/>
          <w:bCs/>
          <w:snapToGrid w:val="0"/>
          <w:kern w:val="0"/>
          <w:sz w:val="36"/>
          <w:szCs w:val="36"/>
        </w:rPr>
        <w:t>위탁과제 제안 요청서</w:t>
      </w:r>
    </w:p>
    <w:p w:rsidR="00965535" w:rsidRPr="003D0253" w:rsidRDefault="00965535" w:rsidP="00965535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굴림" w:eastAsia="굴림" w:hAnsi="굴림"/>
          <w:b/>
          <w:bCs/>
          <w:snapToGrid w:val="0"/>
          <w:kern w:val="0"/>
          <w:sz w:val="36"/>
          <w:szCs w:val="36"/>
        </w:rPr>
      </w:pPr>
      <w:r w:rsidRPr="003D0253">
        <w:rPr>
          <w:rFonts w:ascii="굴림" w:eastAsia="굴림" w:hAnsi="굴림" w:hint="eastAsia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3D0253">
        <w:rPr>
          <w:rFonts w:ascii="굴림" w:eastAsia="굴림" w:hAnsi="굴림" w:hint="eastAsia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3D0253">
        <w:rPr>
          <w:rFonts w:ascii="굴림" w:eastAsia="굴림" w:hAnsi="굴림" w:hint="eastAsia"/>
          <w:b/>
          <w:bCs/>
          <w:snapToGrid w:val="0"/>
          <w:kern w:val="0"/>
          <w:sz w:val="36"/>
          <w:szCs w:val="36"/>
        </w:rPr>
        <w:t xml:space="preserve"> Proposal)</w:t>
      </w:r>
    </w:p>
    <w:p w:rsidR="00C34F6D" w:rsidRPr="003D0253" w:rsidRDefault="00C34F6D" w:rsidP="00741011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굴림" w:eastAsia="굴림" w:hAnsi="굴림" w:cs="굴림"/>
          <w:bCs/>
          <w:snapToGrid w:val="0"/>
          <w:color w:val="000000"/>
          <w:kern w:val="0"/>
          <w:sz w:val="24"/>
          <w:szCs w:val="24"/>
        </w:rPr>
      </w:pPr>
    </w:p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굴림" w:eastAsia="굴림" w:hAnsi="굴림"/>
          <w:snapToGrid w:val="0"/>
          <w:kern w:val="0"/>
          <w:u w:val="single"/>
        </w:rPr>
      </w:pP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99"/>
        <w:gridCol w:w="3600"/>
        <w:gridCol w:w="1100"/>
        <w:gridCol w:w="2732"/>
      </w:tblGrid>
      <w:tr w:rsidR="00033E06" w:rsidRPr="003D0253" w:rsidTr="00774119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1.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r w:rsidR="00CC5936"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ETRI </w:t>
            </w:r>
            <w:proofErr w:type="spellStart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491496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>
              <w:t>스마트워크</w:t>
            </w:r>
            <w:r>
              <w:t xml:space="preserve"> </w:t>
            </w:r>
            <w:r>
              <w:t>맞춤형</w:t>
            </w:r>
            <w:r>
              <w:t xml:space="preserve"> UI </w:t>
            </w:r>
            <w:r>
              <w:t>및</w:t>
            </w:r>
            <w:r>
              <w:t xml:space="preserve"> </w:t>
            </w:r>
            <w:r>
              <w:t>다채널</w:t>
            </w:r>
            <w:r>
              <w:t xml:space="preserve"> AEC </w:t>
            </w:r>
            <w:r>
              <w:t>개발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과제책임자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3D0253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 w:rsidRPr="0041129E">
              <w:rPr>
                <w:rFonts w:hint="eastAsia"/>
              </w:rPr>
              <w:t>박</w:t>
            </w:r>
            <w:r w:rsidR="00491496" w:rsidRPr="0041129E">
              <w:rPr>
                <w:rFonts w:hint="eastAsia"/>
              </w:rPr>
              <w:t>주영</w:t>
            </w:r>
            <w:r w:rsidR="00EE2194" w:rsidRPr="0041129E">
              <w:rPr>
                <w:rFonts w:hint="eastAsia"/>
              </w:rPr>
              <w:t xml:space="preserve">  </w:t>
            </w:r>
            <w:r w:rsidR="00066924">
              <w:rPr>
                <w:rFonts w:hint="eastAsia"/>
              </w:rPr>
              <w:t xml:space="preserve">   </w:t>
            </w:r>
            <w:r w:rsidRPr="0041129E">
              <w:rPr>
                <w:rFonts w:hint="eastAsia"/>
              </w:rPr>
              <w:t xml:space="preserve"> </w:t>
            </w:r>
            <w:r w:rsidR="00033E06" w:rsidRPr="0041129E">
              <w:rPr>
                <w:rFonts w:hint="eastAsia"/>
              </w:rPr>
              <w:t>(</w:t>
            </w:r>
            <w:r w:rsidR="00033E06" w:rsidRPr="0041129E">
              <w:rPr>
                <w:rFonts w:hint="eastAsia"/>
              </w:rPr>
              <w:t>인</w:t>
            </w:r>
            <w:r w:rsidR="00033E06" w:rsidRPr="0041129E">
              <w:rPr>
                <w:rFonts w:hint="eastAsia"/>
              </w:rPr>
              <w:t>)</w:t>
            </w:r>
          </w:p>
        </w:tc>
      </w:tr>
      <w:tr w:rsidR="00033E06" w:rsidRPr="003D0253" w:rsidTr="00774119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CC59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2.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>위탁과제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8D6B34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 w:rsidRPr="0041129E">
              <w:t>여성</w:t>
            </w:r>
            <w:r w:rsidRPr="0041129E">
              <w:rPr>
                <w:rFonts w:hint="eastAsia"/>
              </w:rPr>
              <w:t xml:space="preserve">, </w:t>
            </w:r>
            <w:r w:rsidRPr="0041129E">
              <w:t>노인</w:t>
            </w:r>
            <w:r w:rsidRPr="0041129E">
              <w:rPr>
                <w:rFonts w:hint="eastAsia"/>
              </w:rPr>
              <w:t xml:space="preserve">, </w:t>
            </w:r>
            <w:r w:rsidRPr="0041129E">
              <w:t>장애인</w:t>
            </w:r>
            <w:r w:rsidRPr="0041129E">
              <w:t xml:space="preserve"> </w:t>
            </w:r>
            <w:r w:rsidRPr="0041129E">
              <w:t>등을</w:t>
            </w:r>
            <w:r w:rsidRPr="0041129E">
              <w:t xml:space="preserve"> </w:t>
            </w:r>
            <w:r w:rsidRPr="0041129E">
              <w:t>위한</w:t>
            </w:r>
            <w:r w:rsidRPr="0041129E">
              <w:t xml:space="preserve"> </w:t>
            </w:r>
            <w:r w:rsidRPr="0041129E">
              <w:t>사용자</w:t>
            </w:r>
            <w:r w:rsidRPr="0041129E">
              <w:t xml:space="preserve"> </w:t>
            </w:r>
            <w:r w:rsidRPr="0041129E">
              <w:t>맞춤형</w:t>
            </w:r>
            <w:r w:rsidRPr="0041129E">
              <w:t xml:space="preserve"> </w:t>
            </w:r>
            <w:r w:rsidRPr="0041129E">
              <w:rPr>
                <w:rFonts w:hint="eastAsia"/>
              </w:rPr>
              <w:t xml:space="preserve">UI </w:t>
            </w:r>
            <w:r w:rsidRPr="0041129E">
              <w:t>동적</w:t>
            </w:r>
            <w:r w:rsidRPr="0041129E">
              <w:t xml:space="preserve"> </w:t>
            </w:r>
            <w:r w:rsidRPr="0041129E">
              <w:t>제공</w:t>
            </w:r>
            <w:r w:rsidRPr="0041129E">
              <w:t xml:space="preserve"> </w:t>
            </w:r>
            <w:r w:rsidRPr="0041129E">
              <w:t>기술</w:t>
            </w:r>
            <w:r w:rsidRPr="0041129E">
              <w:t xml:space="preserve"> </w:t>
            </w:r>
            <w:r w:rsidR="00066924">
              <w:rPr>
                <w:rFonts w:hint="eastAsia"/>
              </w:rPr>
              <w:t>연구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965535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 w:rsidRPr="0041129E">
              <w:rPr>
                <w:rFonts w:hint="eastAsia"/>
              </w:rPr>
              <w:t>1</w:t>
            </w:r>
            <w:r w:rsidR="00333EB8" w:rsidRPr="0041129E">
              <w:rPr>
                <w:rFonts w:hint="eastAsia"/>
              </w:rPr>
              <w:t>1</w:t>
            </w:r>
            <w:r w:rsidR="00491496" w:rsidRPr="0041129E">
              <w:rPr>
                <w:rFonts w:hint="eastAsia"/>
              </w:rPr>
              <w:t>PI2620</w:t>
            </w:r>
          </w:p>
        </w:tc>
      </w:tr>
      <w:tr w:rsidR="00033E06" w:rsidRPr="003D0253" w:rsidTr="00774119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BC1BA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1" w:hanging="181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3. 위탁과제예정기간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965535" w:rsidP="00F85B4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 w:rsidRPr="0041129E">
              <w:rPr>
                <w:rFonts w:hint="eastAsia"/>
              </w:rPr>
              <w:t>201</w:t>
            </w:r>
            <w:r w:rsidR="008A444A" w:rsidRPr="0041129E">
              <w:rPr>
                <w:rFonts w:hint="eastAsia"/>
              </w:rPr>
              <w:t>1</w:t>
            </w:r>
            <w:r w:rsidR="00033E06" w:rsidRPr="0041129E">
              <w:rPr>
                <w:rFonts w:hint="eastAsia"/>
              </w:rPr>
              <w:t xml:space="preserve">. </w:t>
            </w:r>
            <w:r w:rsidR="00F95EFC" w:rsidRPr="0041129E">
              <w:rPr>
                <w:rFonts w:hint="eastAsia"/>
              </w:rPr>
              <w:t>0</w:t>
            </w:r>
            <w:r w:rsidR="0041129E">
              <w:rPr>
                <w:rFonts w:hint="eastAsia"/>
              </w:rPr>
              <w:t>8</w:t>
            </w:r>
            <w:r w:rsidR="00033E06" w:rsidRPr="0041129E">
              <w:rPr>
                <w:rFonts w:hint="eastAsia"/>
              </w:rPr>
              <w:t>.</w:t>
            </w:r>
            <w:r w:rsidR="005C3F81" w:rsidRPr="0041129E">
              <w:rPr>
                <w:rFonts w:hint="eastAsia"/>
              </w:rPr>
              <w:t>1</w:t>
            </w:r>
            <w:r w:rsidR="00033E06" w:rsidRPr="0041129E">
              <w:rPr>
                <w:rFonts w:hint="eastAsia"/>
              </w:rPr>
              <w:t xml:space="preserve">  ~</w:t>
            </w:r>
            <w:r w:rsidR="00D6038A" w:rsidRPr="0041129E">
              <w:rPr>
                <w:rFonts w:hint="eastAsia"/>
              </w:rPr>
              <w:t xml:space="preserve"> </w:t>
            </w:r>
            <w:r w:rsidR="00F95EFC" w:rsidRPr="0041129E">
              <w:rPr>
                <w:rFonts w:hint="eastAsia"/>
              </w:rPr>
              <w:t>20</w:t>
            </w:r>
            <w:r w:rsidRPr="0041129E">
              <w:rPr>
                <w:rFonts w:hint="eastAsia"/>
              </w:rPr>
              <w:t>1</w:t>
            </w:r>
            <w:r w:rsidR="00F85B4F">
              <w:rPr>
                <w:rFonts w:hint="eastAsia"/>
              </w:rPr>
              <w:t>2</w:t>
            </w:r>
            <w:r w:rsidR="00033E06" w:rsidRPr="0041129E">
              <w:rPr>
                <w:rFonts w:hint="eastAsia"/>
              </w:rPr>
              <w:t>.</w:t>
            </w:r>
            <w:r w:rsidR="00F95EFC" w:rsidRPr="0041129E">
              <w:rPr>
                <w:rFonts w:hint="eastAsia"/>
              </w:rPr>
              <w:t>1</w:t>
            </w:r>
            <w:r w:rsidR="00033E06" w:rsidRPr="0041129E">
              <w:rPr>
                <w:rFonts w:hint="eastAsia"/>
              </w:rPr>
              <w:t>.</w:t>
            </w:r>
            <w:r w:rsidR="004A7E17">
              <w:rPr>
                <w:rFonts w:hint="eastAsia"/>
              </w:rPr>
              <w:t>15</w:t>
            </w:r>
            <w:r w:rsidR="00033E06" w:rsidRPr="0041129E">
              <w:rPr>
                <w:rFonts w:hint="eastAsia"/>
              </w:rPr>
              <w:t xml:space="preserve">  (</w:t>
            </w:r>
            <w:r w:rsidR="004A7E17">
              <w:rPr>
                <w:rFonts w:hint="eastAsia"/>
              </w:rPr>
              <w:t>5.5</w:t>
            </w:r>
            <w:r w:rsidR="00491496" w:rsidRPr="0041129E">
              <w:rPr>
                <w:rFonts w:hint="eastAsia"/>
              </w:rPr>
              <w:t xml:space="preserve"> </w:t>
            </w:r>
            <w:r w:rsidR="00033E06" w:rsidRPr="0041129E">
              <w:rPr>
                <w:rFonts w:hint="eastAsia"/>
              </w:rPr>
              <w:t>개월</w:t>
            </w:r>
            <w:r w:rsidR="00033E06" w:rsidRPr="0041129E">
              <w:rPr>
                <w:rFonts w:hint="eastAsia"/>
              </w:rPr>
              <w:t>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5E04F5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</w:pPr>
            <w:r w:rsidRPr="0041129E">
              <w:rPr>
                <w:rFonts w:hint="eastAsia"/>
              </w:rPr>
              <w:t xml:space="preserve">SW </w:t>
            </w:r>
            <w:r w:rsidRPr="0041129E">
              <w:rPr>
                <w:rFonts w:hint="eastAsia"/>
              </w:rPr>
              <w:t>솔루션</w:t>
            </w:r>
          </w:p>
        </w:tc>
      </w:tr>
      <w:tr w:rsidR="00033E06" w:rsidRPr="003D0253" w:rsidTr="00774119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4. 추정예산/인력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41129E" w:rsidRDefault="00491496" w:rsidP="002243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</w:pPr>
            <w:r w:rsidRPr="0041129E">
              <w:rPr>
                <w:rFonts w:hint="eastAsia"/>
              </w:rPr>
              <w:t>3</w:t>
            </w:r>
            <w:r w:rsidR="00BC1BAC" w:rsidRPr="0041129E">
              <w:rPr>
                <w:rFonts w:hint="eastAsia"/>
              </w:rPr>
              <w:t>0,000</w:t>
            </w:r>
            <w:r w:rsidR="00033E06" w:rsidRPr="0041129E">
              <w:rPr>
                <w:rFonts w:hint="eastAsia"/>
              </w:rPr>
              <w:t>(</w:t>
            </w:r>
            <w:r w:rsidR="00033E06" w:rsidRPr="0041129E">
              <w:rPr>
                <w:rFonts w:hint="eastAsia"/>
              </w:rPr>
              <w:t>천원</w:t>
            </w:r>
            <w:r w:rsidR="00033E06" w:rsidRPr="0041129E">
              <w:rPr>
                <w:rFonts w:hint="eastAsia"/>
              </w:rPr>
              <w:t xml:space="preserve">) </w:t>
            </w:r>
            <w:r w:rsidR="00066924">
              <w:rPr>
                <w:rFonts w:hint="eastAsia"/>
              </w:rPr>
              <w:t xml:space="preserve"> </w:t>
            </w:r>
            <w:proofErr w:type="gramStart"/>
            <w:r w:rsidR="00066924">
              <w:rPr>
                <w:rFonts w:hint="eastAsia"/>
              </w:rPr>
              <w:t>/</w:t>
            </w:r>
            <w:r w:rsidR="00033E06" w:rsidRPr="0041129E">
              <w:rPr>
                <w:rFonts w:hint="eastAsia"/>
              </w:rPr>
              <w:t xml:space="preserve">  </w:t>
            </w:r>
            <w:r w:rsidR="002A1F46">
              <w:rPr>
                <w:rFonts w:hint="eastAsia"/>
              </w:rPr>
              <w:t>2.0</w:t>
            </w:r>
            <w:proofErr w:type="gramEnd"/>
            <w:r w:rsidR="00033E06" w:rsidRPr="0041129E">
              <w:rPr>
                <w:rFonts w:hint="eastAsia"/>
              </w:rPr>
              <w:t xml:space="preserve"> (M/Y)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46" w:rsidRDefault="00BC1BAC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200" w:hangingChars="100" w:hanging="200"/>
              <w:jc w:val="left"/>
            </w:pPr>
            <w:r w:rsidRPr="0041129E">
              <w:rPr>
                <w:rFonts w:hint="eastAsia"/>
              </w:rPr>
              <w:t>정보통신공학</w:t>
            </w:r>
            <w:r w:rsidR="002A1F46">
              <w:rPr>
                <w:rFonts w:hint="eastAsia"/>
              </w:rPr>
              <w:t>,</w:t>
            </w:r>
            <w:r w:rsidR="00491496" w:rsidRPr="0041129E">
              <w:rPr>
                <w:rFonts w:hint="eastAsia"/>
              </w:rPr>
              <w:t xml:space="preserve"> </w:t>
            </w:r>
            <w:r w:rsidR="002A1F46">
              <w:rPr>
                <w:rFonts w:hint="eastAsia"/>
              </w:rPr>
              <w:t>컴퓨터</w:t>
            </w:r>
            <w:r w:rsidR="002A1F46">
              <w:rPr>
                <w:rFonts w:hint="eastAsia"/>
              </w:rPr>
              <w:t xml:space="preserve"> </w:t>
            </w:r>
            <w:r w:rsidR="002A1F46">
              <w:rPr>
                <w:rFonts w:hint="eastAsia"/>
              </w:rPr>
              <w:t>공학</w:t>
            </w:r>
            <w:r w:rsidR="002A1F46">
              <w:rPr>
                <w:rFonts w:hint="eastAsia"/>
              </w:rPr>
              <w:t>,</w:t>
            </w:r>
          </w:p>
          <w:p w:rsidR="00033E06" w:rsidRPr="0041129E" w:rsidRDefault="00491496" w:rsidP="002A1F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200" w:hangingChars="100" w:hanging="200"/>
              <w:jc w:val="left"/>
            </w:pPr>
            <w:r w:rsidRPr="0041129E">
              <w:t>보건의료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공학</w:t>
            </w:r>
          </w:p>
        </w:tc>
      </w:tr>
      <w:tr w:rsidR="00033E06" w:rsidRPr="003D0253" w:rsidTr="00774119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5.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위탁연구 주요내용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</w:t>
            </w:r>
          </w:p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굴림" w:eastAsia="굴림" w:hAnsi="굴림"/>
                <w:snapToGrid w:val="0"/>
                <w:spacing w:val="-2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및 요구사항</w:t>
            </w:r>
          </w:p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B1" w:rsidRPr="0041129E" w:rsidRDefault="00177EAE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주요내용</w:t>
            </w:r>
            <w:r w:rsidRPr="0041129E">
              <w:rPr>
                <w:rFonts w:hint="eastAsia"/>
              </w:rPr>
              <w:t xml:space="preserve">: </w:t>
            </w:r>
          </w:p>
          <w:p w:rsidR="00491496" w:rsidRDefault="00066924" w:rsidP="00066924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>
              <w:rPr>
                <w:rFonts w:hint="eastAsia"/>
              </w:rPr>
              <w:t>스마트워크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환경에서의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극복을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위한</w:t>
            </w:r>
            <w:r>
              <w:rPr>
                <w:rFonts w:hint="eastAsia"/>
              </w:rPr>
              <w:t xml:space="preserve"> </w:t>
            </w:r>
            <w:r w:rsidR="00491496" w:rsidRPr="0041129E">
              <w:t>사용자</w:t>
            </w:r>
            <w:r w:rsidR="00491496" w:rsidRPr="0041129E">
              <w:t xml:space="preserve"> </w:t>
            </w:r>
            <w:r w:rsidR="00491496" w:rsidRPr="0041129E">
              <w:t>맞춤형</w:t>
            </w:r>
            <w:r w:rsidR="00491496" w:rsidRPr="0041129E">
              <w:t xml:space="preserve"> </w:t>
            </w:r>
            <w:r w:rsidR="00491496" w:rsidRPr="0041129E">
              <w:rPr>
                <w:rFonts w:hint="eastAsia"/>
              </w:rPr>
              <w:t xml:space="preserve">UI </w:t>
            </w:r>
            <w:r w:rsidR="00491496" w:rsidRPr="0041129E">
              <w:t>동적</w:t>
            </w:r>
            <w:r w:rsidR="00491496" w:rsidRPr="0041129E">
              <w:t xml:space="preserve"> </w:t>
            </w:r>
            <w:r w:rsidR="00491496" w:rsidRPr="0041129E">
              <w:t>제공</w:t>
            </w:r>
            <w:r w:rsidR="00491496" w:rsidRPr="0041129E">
              <w:t xml:space="preserve"> </w:t>
            </w:r>
            <w:r>
              <w:rPr>
                <w:rFonts w:hint="eastAsia"/>
              </w:rPr>
              <w:t>관련</w:t>
            </w:r>
            <w:r>
              <w:rPr>
                <w:rFonts w:hint="eastAsia"/>
              </w:rPr>
              <w:t xml:space="preserve"> </w:t>
            </w:r>
            <w:r w:rsidR="00491496" w:rsidRPr="0041129E">
              <w:t>기술</w:t>
            </w:r>
            <w:r w:rsidR="00491496" w:rsidRPr="0041129E">
              <w:t xml:space="preserve"> </w:t>
            </w:r>
            <w:r w:rsidR="00491496" w:rsidRPr="0041129E">
              <w:t>분석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동적</w:t>
            </w:r>
            <w:r>
              <w:rPr>
                <w:rFonts w:hint="eastAsia"/>
              </w:rPr>
              <w:t xml:space="preserve"> UI </w:t>
            </w:r>
            <w:r>
              <w:rPr>
                <w:rFonts w:hint="eastAsia"/>
              </w:rPr>
              <w:t>개발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개발</w:t>
            </w:r>
            <w:r w:rsidR="00491496" w:rsidRPr="0041129E">
              <w:rPr>
                <w:rFonts w:hint="eastAsia"/>
              </w:rPr>
              <w:t xml:space="preserve"> </w:t>
            </w:r>
          </w:p>
          <w:p w:rsidR="00066924" w:rsidRPr="00066924" w:rsidRDefault="00066924" w:rsidP="0006692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  <w:p w:rsidR="00177EAE" w:rsidRPr="0041129E" w:rsidRDefault="00177EAE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요구사항</w:t>
            </w:r>
            <w:r w:rsidRPr="0041129E">
              <w:rPr>
                <w:rFonts w:hint="eastAsia"/>
              </w:rPr>
              <w:t xml:space="preserve"> </w:t>
            </w:r>
          </w:p>
          <w:p w:rsidR="00066924" w:rsidRDefault="00066924" w:rsidP="00066924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>
              <w:t>장애인</w:t>
            </w:r>
            <w:r>
              <w:t xml:space="preserve"> </w:t>
            </w:r>
            <w:proofErr w:type="spellStart"/>
            <w:r>
              <w:t>접근성</w:t>
            </w:r>
            <w:proofErr w:type="spellEnd"/>
            <w:r>
              <w:t xml:space="preserve"> </w:t>
            </w:r>
            <w:r>
              <w:t>지원</w:t>
            </w:r>
            <w:r>
              <w:t xml:space="preserve"> </w:t>
            </w:r>
            <w:r>
              <w:t>관련</w:t>
            </w:r>
            <w:r>
              <w:t xml:space="preserve"> </w:t>
            </w:r>
            <w:r>
              <w:t>기술</w:t>
            </w:r>
            <w:r>
              <w:t xml:space="preserve"> </w:t>
            </w:r>
            <w:r>
              <w:t>동향</w:t>
            </w:r>
            <w:r>
              <w:t xml:space="preserve"> </w:t>
            </w:r>
            <w:r>
              <w:t>분석</w:t>
            </w:r>
          </w:p>
          <w:p w:rsidR="00066924" w:rsidRDefault="00066924" w:rsidP="00066924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>
              <w:t>스마트워크환경에서</w:t>
            </w:r>
            <w:r>
              <w:t xml:space="preserve"> </w:t>
            </w:r>
            <w:r>
              <w:t>장애인</w:t>
            </w:r>
            <w:r>
              <w:t xml:space="preserve"> </w:t>
            </w:r>
            <w:proofErr w:type="spellStart"/>
            <w:r>
              <w:t>접근성</w:t>
            </w:r>
            <w:proofErr w:type="spellEnd"/>
            <w:r>
              <w:t xml:space="preserve"> </w:t>
            </w:r>
            <w:r>
              <w:t>지원을</w:t>
            </w:r>
            <w:r>
              <w:t xml:space="preserve"> </w:t>
            </w:r>
            <w:r>
              <w:t>위한</w:t>
            </w:r>
            <w:r>
              <w:t xml:space="preserve"> </w:t>
            </w:r>
            <w:r>
              <w:t>사용자</w:t>
            </w:r>
            <w:r>
              <w:t xml:space="preserve"> </w:t>
            </w:r>
            <w:r>
              <w:t>요구사항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도출</w:t>
            </w:r>
          </w:p>
          <w:p w:rsidR="00EF46B0" w:rsidRDefault="00066924" w:rsidP="00EF46B0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>
              <w:t>장애인</w:t>
            </w:r>
            <w:r>
              <w:t xml:space="preserve"> </w:t>
            </w:r>
            <w:proofErr w:type="spellStart"/>
            <w:r>
              <w:t>접근성</w:t>
            </w:r>
            <w:proofErr w:type="spellEnd"/>
            <w:r>
              <w:t xml:space="preserve"> </w:t>
            </w:r>
            <w:r>
              <w:t>지원을</w:t>
            </w:r>
            <w:r>
              <w:t xml:space="preserve"> </w:t>
            </w:r>
            <w:r>
              <w:t>위한</w:t>
            </w:r>
            <w:r>
              <w:t xml:space="preserve"> '</w:t>
            </w:r>
            <w:proofErr w:type="spellStart"/>
            <w:r>
              <w:t>클라우드</w:t>
            </w:r>
            <w:proofErr w:type="spellEnd"/>
            <w:r>
              <w:t xml:space="preserve"> </w:t>
            </w:r>
            <w:r>
              <w:t>기반</w:t>
            </w:r>
            <w:r>
              <w:t xml:space="preserve"> UI </w:t>
            </w:r>
            <w:r>
              <w:t>제공</w:t>
            </w:r>
            <w:r>
              <w:t xml:space="preserve"> </w:t>
            </w:r>
            <w:r>
              <w:t>기술</w:t>
            </w:r>
            <w:r>
              <w:t xml:space="preserve"> </w:t>
            </w:r>
            <w:r>
              <w:t>동향</w:t>
            </w:r>
            <w:r>
              <w:t xml:space="preserve">' </w:t>
            </w:r>
            <w:r>
              <w:t>분석</w:t>
            </w:r>
            <w:r w:rsidR="00EF46B0">
              <w:rPr>
                <w:rFonts w:hint="eastAsia"/>
              </w:rPr>
              <w:t xml:space="preserve"> </w:t>
            </w:r>
            <w:r w:rsidR="00EF46B0">
              <w:rPr>
                <w:rFonts w:hint="eastAsia"/>
              </w:rPr>
              <w:t>및</w:t>
            </w:r>
            <w:r w:rsidR="00EF46B0">
              <w:rPr>
                <w:rFonts w:hint="eastAsia"/>
              </w:rPr>
              <w:t xml:space="preserve"> </w:t>
            </w:r>
            <w:r w:rsidR="00EF46B0">
              <w:rPr>
                <w:rFonts w:hint="eastAsia"/>
              </w:rPr>
              <w:t>시나리오</w:t>
            </w:r>
            <w:r w:rsidR="00EF46B0">
              <w:rPr>
                <w:rFonts w:hint="eastAsia"/>
              </w:rPr>
              <w:t xml:space="preserve"> </w:t>
            </w:r>
            <w:r w:rsidR="00EF46B0">
              <w:rPr>
                <w:rFonts w:hint="eastAsia"/>
              </w:rPr>
              <w:t>도출</w:t>
            </w:r>
          </w:p>
          <w:p w:rsidR="00066924" w:rsidRPr="0041129E" w:rsidRDefault="00EF46B0" w:rsidP="00EF46B0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B02C16">
              <w:t>장애</w:t>
            </w:r>
            <w:r w:rsidRPr="00EF46B0">
              <w:rPr>
                <w:rFonts w:hint="eastAsia"/>
              </w:rPr>
              <w:t>인</w:t>
            </w:r>
            <w:r w:rsidRPr="00B02C16">
              <w:t>의</w:t>
            </w:r>
            <w:r w:rsidRPr="00B02C16">
              <w:t xml:space="preserve"> </w:t>
            </w:r>
            <w:r w:rsidRPr="00B02C16">
              <w:t>다양한</w:t>
            </w:r>
            <w:r w:rsidRPr="00B02C16">
              <w:t xml:space="preserve"> </w:t>
            </w:r>
            <w:r w:rsidRPr="00B02C16">
              <w:t>요구사항을</w:t>
            </w:r>
            <w:r w:rsidRPr="00B02C16">
              <w:t xml:space="preserve"> </w:t>
            </w:r>
            <w:r w:rsidRPr="00B02C16">
              <w:t>반영하기</w:t>
            </w:r>
            <w:r w:rsidRPr="00B02C16">
              <w:t xml:space="preserve"> </w:t>
            </w:r>
            <w:r w:rsidRPr="00B02C16">
              <w:t>위</w:t>
            </w:r>
            <w:r w:rsidRPr="00EF46B0">
              <w:rPr>
                <w:rFonts w:hint="eastAsia"/>
              </w:rPr>
              <w:t>한</w:t>
            </w:r>
            <w:r w:rsidRPr="00B02C16">
              <w:t> </w:t>
            </w:r>
            <w:r w:rsidRPr="00B02C16">
              <w:t>동적</w:t>
            </w:r>
            <w:r w:rsidRPr="00B02C16">
              <w:t xml:space="preserve"> </w:t>
            </w:r>
            <w:r w:rsidRPr="00B02C16">
              <w:t>키보드</w:t>
            </w:r>
            <w:r w:rsidRPr="00B02C16">
              <w:t xml:space="preserve"> UI </w:t>
            </w:r>
            <w:r w:rsidRPr="00B02C16">
              <w:t>레이아웃</w:t>
            </w:r>
            <w:r w:rsidRPr="00B02C16">
              <w:t xml:space="preserve"> </w:t>
            </w:r>
            <w:r w:rsidRPr="00B02C16">
              <w:t>유형</w:t>
            </w:r>
            <w:r w:rsidRPr="00B02C16">
              <w:t xml:space="preserve"> </w:t>
            </w:r>
            <w:r w:rsidRPr="00B02C16">
              <w:t>개발</w:t>
            </w:r>
            <w:r w:rsidRPr="00B02C16">
              <w:t xml:space="preserve"> </w:t>
            </w:r>
            <w:r w:rsidRPr="00B02C16">
              <w:t>도구</w:t>
            </w:r>
            <w:r w:rsidRPr="0041129E">
              <w:t xml:space="preserve"> </w:t>
            </w:r>
          </w:p>
        </w:tc>
      </w:tr>
      <w:tr w:rsidR="00033E06" w:rsidRPr="003D0253" w:rsidTr="000C515B">
        <w:trPr>
          <w:cantSplit/>
          <w:trHeight w:val="826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6.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gramStart"/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위탁과제 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결과물</w:t>
            </w:r>
            <w:proofErr w:type="gramEnd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 목록 </w:t>
            </w:r>
          </w:p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(형태</w:t>
            </w:r>
            <w:proofErr w:type="gramStart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,사양,일정</w:t>
            </w:r>
            <w:proofErr w:type="gramEnd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포함)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17" w:rsidRDefault="004A7E17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  <w:p w:rsidR="004A7E17" w:rsidRDefault="004A7E17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장애인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접근성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분석서</w:t>
            </w:r>
            <w:r>
              <w:rPr>
                <w:rFonts w:hint="eastAsia"/>
              </w:rPr>
              <w:t xml:space="preserve"> (2011.10.31)</w:t>
            </w:r>
          </w:p>
          <w:p w:rsidR="004A7E17" w:rsidRDefault="004A7E17" w:rsidP="004A7E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스마트워크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환경에서의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장애인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접근성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분석서</w:t>
            </w:r>
            <w:r>
              <w:rPr>
                <w:rFonts w:hint="eastAsia"/>
              </w:rPr>
              <w:t xml:space="preserve"> (2011.10.31)</w:t>
            </w:r>
          </w:p>
          <w:p w:rsidR="004A7E17" w:rsidRDefault="004A7E17" w:rsidP="004A7E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클라우드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맞춤형</w:t>
            </w:r>
            <w:r>
              <w:rPr>
                <w:rFonts w:hint="eastAsia"/>
              </w:rPr>
              <w:t xml:space="preserve"> UI </w:t>
            </w:r>
            <w:r>
              <w:rPr>
                <w:rFonts w:hint="eastAsia"/>
              </w:rPr>
              <w:t>제공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서비스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시나리오</w:t>
            </w:r>
            <w:r>
              <w:rPr>
                <w:rFonts w:hint="eastAsia"/>
              </w:rPr>
              <w:t xml:space="preserve"> (2011.12.31)</w:t>
            </w:r>
          </w:p>
          <w:p w:rsidR="00EF46B0" w:rsidRPr="00B02C16" w:rsidRDefault="00EF46B0" w:rsidP="00F30C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0" w:hangingChars="75" w:hanging="150"/>
            </w:pPr>
            <w:r w:rsidRPr="0041129E">
              <w:rPr>
                <w:rFonts w:hint="eastAsia"/>
              </w:rPr>
              <w:t>•</w:t>
            </w:r>
            <w:r w:rsidR="00F30C38">
              <w:rPr>
                <w:rFonts w:hint="eastAsia"/>
              </w:rPr>
              <w:t xml:space="preserve"> </w:t>
            </w:r>
            <w:r w:rsidRPr="00B02C16">
              <w:t xml:space="preserve">(S/W) </w:t>
            </w:r>
            <w:r w:rsidRPr="00B02C16">
              <w:t>장애</w:t>
            </w:r>
            <w:r w:rsidRPr="00EF46B0">
              <w:rPr>
                <w:rFonts w:hint="eastAsia"/>
              </w:rPr>
              <w:t>인</w:t>
            </w:r>
            <w:r w:rsidRPr="00B02C16">
              <w:t>의</w:t>
            </w:r>
            <w:r w:rsidRPr="00B02C16">
              <w:t xml:space="preserve"> </w:t>
            </w:r>
            <w:r w:rsidRPr="00B02C16">
              <w:t>다양한</w:t>
            </w:r>
            <w:r w:rsidRPr="00B02C16">
              <w:t xml:space="preserve"> </w:t>
            </w:r>
            <w:r w:rsidRPr="00B02C16">
              <w:t>요구사항을</w:t>
            </w:r>
            <w:r w:rsidRPr="00B02C16">
              <w:t xml:space="preserve"> </w:t>
            </w:r>
            <w:r w:rsidRPr="00B02C16">
              <w:t>반영하기</w:t>
            </w:r>
            <w:r w:rsidRPr="00B02C16">
              <w:t xml:space="preserve"> </w:t>
            </w:r>
            <w:r w:rsidRPr="00B02C16">
              <w:t>위</w:t>
            </w:r>
            <w:r w:rsidRPr="00EF46B0">
              <w:rPr>
                <w:rFonts w:hint="eastAsia"/>
              </w:rPr>
              <w:t>한</w:t>
            </w:r>
            <w:r w:rsidRPr="00B02C16">
              <w:t> </w:t>
            </w:r>
            <w:r w:rsidRPr="00B02C16">
              <w:t>동적</w:t>
            </w:r>
            <w:r w:rsidRPr="00B02C16">
              <w:t xml:space="preserve"> </w:t>
            </w:r>
            <w:r w:rsidRPr="00B02C16">
              <w:t>키보드</w:t>
            </w:r>
            <w:r w:rsidRPr="00B02C16">
              <w:t xml:space="preserve"> UI </w:t>
            </w:r>
            <w:r w:rsidRPr="00B02C16">
              <w:t>레이아웃</w:t>
            </w:r>
            <w:r w:rsidRPr="00B02C16">
              <w:t xml:space="preserve"> </w:t>
            </w:r>
            <w:r w:rsidRPr="00B02C16">
              <w:t>유형</w:t>
            </w:r>
            <w:r w:rsidRPr="00B02C16">
              <w:t xml:space="preserve"> </w:t>
            </w:r>
            <w:r w:rsidRPr="00B02C16">
              <w:t>개발</w:t>
            </w:r>
            <w:r w:rsidRPr="00B02C16">
              <w:t xml:space="preserve"> </w:t>
            </w:r>
            <w:r w:rsidRPr="00B02C16">
              <w:t>도구</w:t>
            </w:r>
            <w:bookmarkStart w:id="0" w:name="_GoBack"/>
            <w:bookmarkEnd w:id="0"/>
            <w:r>
              <w:rPr>
                <w:rFonts w:hint="eastAsia"/>
              </w:rPr>
              <w:t xml:space="preserve"> (2011.12.31)</w:t>
            </w:r>
          </w:p>
          <w:p w:rsidR="004A7E17" w:rsidRPr="0041129E" w:rsidRDefault="004A7E17" w:rsidP="004A7E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위탁연구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최종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보고서</w:t>
            </w:r>
            <w:r w:rsidRPr="0041129E">
              <w:rPr>
                <w:rFonts w:hint="eastAsia"/>
              </w:rPr>
              <w:t xml:space="preserve"> (201</w:t>
            </w:r>
            <w:r>
              <w:rPr>
                <w:rFonts w:hint="eastAsia"/>
              </w:rPr>
              <w:t>2</w:t>
            </w:r>
            <w:r w:rsidRPr="0041129E"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1</w:t>
            </w:r>
            <w:r w:rsidRPr="0041129E"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15</w:t>
            </w:r>
            <w:r w:rsidRPr="0041129E">
              <w:rPr>
                <w:rFonts w:hint="eastAsia"/>
              </w:rPr>
              <w:t>)</w:t>
            </w:r>
          </w:p>
          <w:p w:rsidR="004A7E17" w:rsidRPr="0041129E" w:rsidRDefault="004A7E17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</w:tr>
      <w:tr w:rsidR="00033E06" w:rsidRPr="003D0253" w:rsidTr="00774119">
        <w:trPr>
          <w:cantSplit/>
          <w:trHeight w:val="80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7. 참여 제안자 자격요건</w:t>
            </w:r>
          </w:p>
          <w:p w:rsidR="00033E06" w:rsidRPr="003D0253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96" w:rsidRPr="0041129E" w:rsidRDefault="00491496" w:rsidP="007741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네트워크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기술</w:t>
            </w:r>
            <w:r w:rsidR="00E51563" w:rsidRPr="0041129E">
              <w:rPr>
                <w:rFonts w:hint="eastAsia"/>
              </w:rPr>
              <w:t xml:space="preserve"> </w:t>
            </w:r>
            <w:r w:rsidR="00E51563" w:rsidRPr="0041129E">
              <w:rPr>
                <w:rFonts w:hint="eastAsia"/>
              </w:rPr>
              <w:t>및</w:t>
            </w:r>
            <w:r w:rsidR="00E51563"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노인</w:t>
            </w:r>
            <w:r w:rsidRPr="0041129E">
              <w:rPr>
                <w:rFonts w:hint="eastAsia"/>
              </w:rPr>
              <w:t xml:space="preserve">, </w:t>
            </w:r>
            <w:r w:rsidRPr="0041129E">
              <w:rPr>
                <w:rFonts w:hint="eastAsia"/>
              </w:rPr>
              <w:t>장애인등과</w:t>
            </w:r>
            <w:r w:rsidRPr="0041129E">
              <w:rPr>
                <w:rFonts w:hint="eastAsia"/>
              </w:rPr>
              <w:t xml:space="preserve"> </w:t>
            </w:r>
            <w:r w:rsidR="00E51563" w:rsidRPr="0041129E">
              <w:rPr>
                <w:rFonts w:hint="eastAsia"/>
              </w:rPr>
              <w:t>관련한</w:t>
            </w:r>
            <w:r w:rsidR="00E51563"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보건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의료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관련</w:t>
            </w:r>
            <w:r w:rsidRPr="0041129E">
              <w:rPr>
                <w:rFonts w:hint="eastAsia"/>
              </w:rPr>
              <w:t xml:space="preserve"> </w:t>
            </w:r>
            <w:r w:rsidR="00E51563" w:rsidRPr="0041129E">
              <w:rPr>
                <w:rFonts w:hint="eastAsia"/>
              </w:rPr>
              <w:t>지식</w:t>
            </w:r>
            <w:r w:rsidR="0022436A">
              <w:rPr>
                <w:rFonts w:hint="eastAsia"/>
              </w:rPr>
              <w:t xml:space="preserve"> </w:t>
            </w:r>
            <w:r w:rsidR="0022436A">
              <w:rPr>
                <w:rFonts w:hint="eastAsia"/>
              </w:rPr>
              <w:t>보유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자</w:t>
            </w:r>
          </w:p>
          <w:p w:rsidR="00491496" w:rsidRPr="0041129E" w:rsidRDefault="00491496" w:rsidP="007741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t>정보통신공학</w:t>
            </w:r>
            <w:r w:rsidRPr="0041129E">
              <w:t xml:space="preserve"> </w:t>
            </w:r>
            <w:r w:rsidRPr="0041129E">
              <w:t>또는</w:t>
            </w:r>
            <w:r w:rsidRPr="0041129E">
              <w:t xml:space="preserve"> </w:t>
            </w:r>
            <w:r w:rsidRPr="0041129E">
              <w:t>전산학</w:t>
            </w:r>
            <w:r w:rsidRPr="0041129E">
              <w:t xml:space="preserve"> </w:t>
            </w:r>
            <w:r w:rsidRPr="0041129E">
              <w:t>전공</w:t>
            </w:r>
            <w:r w:rsidRPr="0041129E">
              <w:t xml:space="preserve"> </w:t>
            </w:r>
            <w:r w:rsidRPr="0041129E">
              <w:t>관련자로</w:t>
            </w:r>
            <w:r w:rsidRPr="0041129E">
              <w:t xml:space="preserve"> </w:t>
            </w:r>
            <w:r w:rsidRPr="0041129E">
              <w:rPr>
                <w:rFonts w:hint="eastAsia"/>
              </w:rPr>
              <w:t>장애인을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위한</w:t>
            </w:r>
            <w:r w:rsidRPr="0041129E">
              <w:rPr>
                <w:rFonts w:hint="eastAsia"/>
              </w:rPr>
              <w:t xml:space="preserve"> UI </w:t>
            </w:r>
            <w:r w:rsidRPr="0041129E">
              <w:t>및</w:t>
            </w:r>
            <w:r w:rsidRPr="0041129E">
              <w:t xml:space="preserve"> </w:t>
            </w:r>
            <w:r w:rsidRPr="0041129E">
              <w:t>네트워크</w:t>
            </w:r>
            <w:r w:rsidRPr="0041129E">
              <w:t xml:space="preserve"> </w:t>
            </w:r>
            <w:r w:rsidRPr="0041129E">
              <w:t>프로토콜에</w:t>
            </w:r>
            <w:r w:rsidRPr="0041129E">
              <w:t xml:space="preserve"> </w:t>
            </w:r>
            <w:r w:rsidRPr="0041129E">
              <w:t>대한</w:t>
            </w:r>
            <w:r w:rsidRPr="0041129E">
              <w:t xml:space="preserve"> </w:t>
            </w:r>
            <w:r w:rsidRPr="0041129E">
              <w:t>연구</w:t>
            </w:r>
            <w:r w:rsidRPr="0041129E">
              <w:t xml:space="preserve"> </w:t>
            </w:r>
            <w:r w:rsidRPr="0041129E">
              <w:rPr>
                <w:rFonts w:hint="eastAsia"/>
              </w:rPr>
              <w:t>가능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자</w:t>
            </w:r>
          </w:p>
          <w:p w:rsidR="00033E06" w:rsidRPr="0041129E" w:rsidRDefault="00774119" w:rsidP="007741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공모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방법</w:t>
            </w:r>
            <w:r w:rsidRPr="0041129E">
              <w:rPr>
                <w:rFonts w:hint="eastAsia"/>
              </w:rPr>
              <w:t xml:space="preserve">: </w:t>
            </w:r>
            <w:r w:rsidRPr="0041129E">
              <w:rPr>
                <w:rFonts w:hint="eastAsia"/>
              </w:rPr>
              <w:t>일반경쟁</w:t>
            </w:r>
            <w:r w:rsidRPr="0041129E">
              <w:rPr>
                <w:rFonts w:hint="eastAsia"/>
              </w:rPr>
              <w:t xml:space="preserve">(Web-site, </w:t>
            </w:r>
            <w:hyperlink r:id="rId8" w:history="1">
              <w:r w:rsidRPr="0041129E">
                <w:rPr>
                  <w:rFonts w:hint="eastAsia"/>
                </w:rPr>
                <w:t>http://www.etri.re.kr</w:t>
              </w:r>
            </w:hyperlink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에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공개</w:t>
            </w:r>
            <w:r w:rsidRPr="0041129E">
              <w:rPr>
                <w:rFonts w:hint="eastAsia"/>
              </w:rPr>
              <w:t>)</w:t>
            </w:r>
          </w:p>
        </w:tc>
      </w:tr>
      <w:tr w:rsidR="00774119" w:rsidRPr="003D0253" w:rsidTr="001162EB">
        <w:trPr>
          <w:cantSplit/>
          <w:trHeight w:val="107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3D0253" w:rsidRDefault="00774119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8. </w:t>
            </w:r>
            <w:proofErr w:type="spellStart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공모시</w:t>
            </w:r>
            <w:proofErr w:type="spellEnd"/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제출서류 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5B" w:rsidRPr="0041129E" w:rsidRDefault="00774119" w:rsidP="00927F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국내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위탁연구계획서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등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세부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목록과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작성양식은</w:t>
            </w:r>
            <w:r w:rsidRPr="0041129E">
              <w:rPr>
                <w:rFonts w:hint="eastAsia"/>
              </w:rPr>
              <w:t xml:space="preserve"> Web-Site </w:t>
            </w:r>
            <w:r w:rsidRPr="0041129E">
              <w:rPr>
                <w:rFonts w:hint="eastAsia"/>
              </w:rPr>
              <w:t>참조</w:t>
            </w:r>
          </w:p>
        </w:tc>
      </w:tr>
      <w:tr w:rsidR="00774119" w:rsidRPr="003D0253" w:rsidTr="00774119">
        <w:trPr>
          <w:cantSplit/>
          <w:trHeight w:val="107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3D0253" w:rsidRDefault="00774119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9. 평가 자료의 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연구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목표</w:t>
            </w:r>
            <w:r w:rsidRPr="0041129E">
              <w:rPr>
                <w:rFonts w:hint="eastAsia"/>
              </w:rPr>
              <w:t xml:space="preserve">: </w:t>
            </w:r>
            <w:r w:rsidRPr="0041129E">
              <w:rPr>
                <w:rFonts w:hint="eastAsia"/>
              </w:rPr>
              <w:t>추진계획서와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부합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정도</w:t>
            </w:r>
          </w:p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연구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내용</w:t>
            </w:r>
            <w:r w:rsidRPr="0041129E">
              <w:rPr>
                <w:rFonts w:hint="eastAsia"/>
              </w:rPr>
              <w:t xml:space="preserve">: </w:t>
            </w:r>
            <w:r w:rsidRPr="0041129E">
              <w:rPr>
                <w:rFonts w:hint="eastAsia"/>
              </w:rPr>
              <w:t>본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과제로의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활용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가능성</w:t>
            </w:r>
          </w:p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연구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환경</w:t>
            </w:r>
            <w:r w:rsidRPr="0041129E">
              <w:rPr>
                <w:rFonts w:hint="eastAsia"/>
              </w:rPr>
              <w:t xml:space="preserve">: </w:t>
            </w:r>
            <w:r w:rsidRPr="0041129E">
              <w:rPr>
                <w:rFonts w:hint="eastAsia"/>
              </w:rPr>
              <w:t>인력</w:t>
            </w:r>
            <w:r w:rsidRPr="0041129E">
              <w:rPr>
                <w:rFonts w:hint="eastAsia"/>
              </w:rPr>
              <w:t xml:space="preserve">, </w:t>
            </w:r>
            <w:r w:rsidRPr="0041129E">
              <w:rPr>
                <w:rFonts w:hint="eastAsia"/>
              </w:rPr>
              <w:t>연구시설</w:t>
            </w:r>
          </w:p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예산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편성의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적정성</w:t>
            </w:r>
          </w:p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연구원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과제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수행실적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및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성취도</w:t>
            </w:r>
            <w:r w:rsidRPr="0041129E">
              <w:rPr>
                <w:rFonts w:hint="eastAsia"/>
              </w:rPr>
              <w:t xml:space="preserve"> </w:t>
            </w:r>
          </w:p>
        </w:tc>
      </w:tr>
      <w:tr w:rsidR="00774119" w:rsidRPr="003D0253" w:rsidTr="00774119">
        <w:trPr>
          <w:cantSplit/>
          <w:trHeight w:val="1066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3D0253" w:rsidRDefault="00774119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lastRenderedPageBreak/>
              <w:t>10.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위탁연구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 수행자의 </w:t>
            </w:r>
          </w:p>
          <w:p w:rsidR="00774119" w:rsidRPr="003D0253" w:rsidRDefault="00774119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sz w:val="22"/>
                <w:szCs w:val="22"/>
              </w:rPr>
              <w:t xml:space="preserve">     </w:t>
            </w: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>의무와 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당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연구원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표준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계약서에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정한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사항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준수</w:t>
            </w:r>
          </w:p>
          <w:p w:rsidR="00774119" w:rsidRPr="0041129E" w:rsidRDefault="00774119" w:rsidP="004112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41129E">
              <w:rPr>
                <w:rFonts w:hint="eastAsia"/>
              </w:rPr>
              <w:t>•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당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팀의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요구에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따라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기술토의</w:t>
            </w:r>
            <w:r w:rsidRPr="0041129E">
              <w:rPr>
                <w:rFonts w:hint="eastAsia"/>
              </w:rPr>
              <w:t xml:space="preserve">, </w:t>
            </w:r>
            <w:r w:rsidRPr="0041129E">
              <w:rPr>
                <w:rFonts w:hint="eastAsia"/>
              </w:rPr>
              <w:t>세미나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등을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통한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과제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수행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협의</w:t>
            </w:r>
            <w:r w:rsidRPr="0041129E">
              <w:rPr>
                <w:rFonts w:hint="eastAsia"/>
              </w:rPr>
              <w:t xml:space="preserve"> </w:t>
            </w:r>
            <w:r w:rsidRPr="0041129E">
              <w:rPr>
                <w:rFonts w:hint="eastAsia"/>
              </w:rPr>
              <w:t>추진</w:t>
            </w:r>
          </w:p>
        </w:tc>
      </w:tr>
      <w:tr w:rsidR="00774119" w:rsidRPr="003D0253" w:rsidTr="0022436A">
        <w:trPr>
          <w:cantSplit/>
          <w:trHeight w:val="3812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19" w:rsidRPr="003D0253" w:rsidRDefault="00774119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굴림" w:eastAsia="굴림" w:hAnsi="굴림"/>
                <w:snapToGrid w:val="0"/>
                <w:spacing w:val="-20"/>
                <w:kern w:val="0"/>
                <w:sz w:val="22"/>
                <w:szCs w:val="22"/>
              </w:rPr>
            </w:pPr>
            <w:r w:rsidRPr="003D0253">
              <w:rPr>
                <w:rFonts w:ascii="굴림" w:eastAsia="굴림" w:hAnsi="굴림" w:hint="eastAsia"/>
                <w:snapToGrid w:val="0"/>
                <w:spacing w:val="-20"/>
                <w:kern w:val="0"/>
                <w:sz w:val="22"/>
                <w:szCs w:val="22"/>
              </w:rPr>
              <w:t xml:space="preserve">11. 기타사항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FC" w:rsidRPr="0022436A" w:rsidRDefault="004577FC" w:rsidP="002243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22436A">
              <w:rPr>
                <w:rFonts w:hint="eastAsia"/>
              </w:rPr>
              <w:t>•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제출</w:t>
            </w:r>
            <w:r w:rsidRPr="0022436A">
              <w:rPr>
                <w:rFonts w:hint="eastAsia"/>
              </w:rPr>
              <w:t xml:space="preserve"> </w:t>
            </w:r>
            <w:proofErr w:type="gramStart"/>
            <w:r w:rsidRPr="0022436A">
              <w:rPr>
                <w:rFonts w:hint="eastAsia"/>
              </w:rPr>
              <w:t>마감일</w:t>
            </w:r>
            <w:r w:rsidRPr="0022436A">
              <w:rPr>
                <w:rFonts w:hint="eastAsia"/>
              </w:rPr>
              <w:t xml:space="preserve"> :</w:t>
            </w:r>
            <w:proofErr w:type="gramEnd"/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공모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참조</w:t>
            </w:r>
          </w:p>
          <w:p w:rsidR="004577FC" w:rsidRPr="0022436A" w:rsidRDefault="004577FC" w:rsidP="002243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22436A">
              <w:rPr>
                <w:rFonts w:hint="eastAsia"/>
              </w:rPr>
              <w:t>•</w:t>
            </w:r>
            <w:r w:rsidRPr="0022436A">
              <w:rPr>
                <w:rFonts w:hint="eastAsia"/>
              </w:rPr>
              <w:t xml:space="preserve"> </w:t>
            </w:r>
            <w:proofErr w:type="spellStart"/>
            <w:r w:rsidRPr="0022436A">
              <w:rPr>
                <w:rFonts w:hint="eastAsia"/>
              </w:rPr>
              <w:t>제출처</w:t>
            </w:r>
            <w:proofErr w:type="spellEnd"/>
          </w:p>
          <w:p w:rsidR="004577FC" w:rsidRPr="0022436A" w:rsidRDefault="004577FC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proofErr w:type="gramStart"/>
            <w:r w:rsidRPr="0022436A">
              <w:rPr>
                <w:rFonts w:hint="eastAsia"/>
              </w:rPr>
              <w:t>담당</w:t>
            </w:r>
            <w:r w:rsidRPr="0022436A">
              <w:rPr>
                <w:rFonts w:hint="eastAsia"/>
              </w:rPr>
              <w:t xml:space="preserve"> :</w:t>
            </w:r>
            <w:proofErr w:type="gramEnd"/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이형복</w:t>
            </w:r>
          </w:p>
          <w:p w:rsidR="004577FC" w:rsidRPr="0022436A" w:rsidRDefault="004577FC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proofErr w:type="gramStart"/>
            <w:r w:rsidRPr="0022436A">
              <w:rPr>
                <w:rFonts w:hint="eastAsia"/>
              </w:rPr>
              <w:t>주소</w:t>
            </w:r>
            <w:r w:rsidRPr="0022436A">
              <w:rPr>
                <w:rFonts w:hint="eastAsia"/>
              </w:rPr>
              <w:t xml:space="preserve"> :</w:t>
            </w:r>
            <w:proofErr w:type="gramEnd"/>
            <w:r w:rsidRPr="0022436A">
              <w:rPr>
                <w:rFonts w:hint="eastAsia"/>
              </w:rPr>
              <w:t xml:space="preserve"> (</w:t>
            </w:r>
            <w:r w:rsidRPr="0022436A">
              <w:rPr>
                <w:rFonts w:hint="eastAsia"/>
              </w:rPr>
              <w:t>우</w:t>
            </w:r>
            <w:r w:rsidRPr="0022436A">
              <w:rPr>
                <w:rFonts w:hint="eastAsia"/>
              </w:rPr>
              <w:t>)305-700</w:t>
            </w:r>
            <w:r w:rsidRPr="0022436A">
              <w:rPr>
                <w:rFonts w:hint="eastAsia"/>
              </w:rPr>
              <w:t>대전시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유성구</w:t>
            </w:r>
            <w:r w:rsidRPr="0022436A">
              <w:rPr>
                <w:rFonts w:hint="eastAsia"/>
              </w:rPr>
              <w:t xml:space="preserve"> </w:t>
            </w:r>
            <w:proofErr w:type="spellStart"/>
            <w:r w:rsidRPr="0022436A">
              <w:rPr>
                <w:rFonts w:hint="eastAsia"/>
              </w:rPr>
              <w:t>가정로</w:t>
            </w:r>
            <w:proofErr w:type="spellEnd"/>
            <w:r w:rsidRPr="0022436A">
              <w:rPr>
                <w:rFonts w:hint="eastAsia"/>
              </w:rPr>
              <w:t xml:space="preserve"> 138</w:t>
            </w:r>
            <w:r w:rsidRPr="0022436A">
              <w:rPr>
                <w:rFonts w:hint="eastAsia"/>
              </w:rPr>
              <w:t>번지</w:t>
            </w:r>
          </w:p>
          <w:p w:rsidR="004577FC" w:rsidRPr="0022436A" w:rsidRDefault="004577FC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한국전자통신연구원</w:t>
            </w:r>
            <w:r w:rsidRPr="0022436A">
              <w:rPr>
                <w:rFonts w:hint="eastAsia"/>
              </w:rPr>
              <w:t xml:space="preserve"> </w:t>
            </w:r>
            <w:r w:rsidR="00965535" w:rsidRPr="0022436A">
              <w:rPr>
                <w:rFonts w:hint="eastAsia"/>
              </w:rPr>
              <w:t>인터넷연구부문</w:t>
            </w:r>
            <w:r w:rsidRPr="0022436A">
              <w:rPr>
                <w:rFonts w:hint="eastAsia"/>
              </w:rPr>
              <w:t xml:space="preserve"> </w:t>
            </w:r>
            <w:proofErr w:type="spellStart"/>
            <w:r w:rsidRPr="0022436A">
              <w:rPr>
                <w:rFonts w:hint="eastAsia"/>
              </w:rPr>
              <w:t>사업지원실</w:t>
            </w:r>
            <w:proofErr w:type="spellEnd"/>
          </w:p>
          <w:p w:rsidR="004577FC" w:rsidRPr="0022436A" w:rsidRDefault="004577FC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전화번호</w:t>
            </w:r>
            <w:r w:rsidRPr="0022436A">
              <w:rPr>
                <w:rFonts w:hint="eastAsia"/>
              </w:rPr>
              <w:t>: 042-860-</w:t>
            </w:r>
            <w:proofErr w:type="gramStart"/>
            <w:r w:rsidRPr="0022436A">
              <w:rPr>
                <w:rFonts w:hint="eastAsia"/>
              </w:rPr>
              <w:t>6932  Fax</w:t>
            </w:r>
            <w:r w:rsidRPr="0022436A">
              <w:rPr>
                <w:rFonts w:hint="eastAsia"/>
              </w:rPr>
              <w:t>번호</w:t>
            </w:r>
            <w:proofErr w:type="gramEnd"/>
            <w:r w:rsidRPr="0022436A">
              <w:rPr>
                <w:rFonts w:hint="eastAsia"/>
              </w:rPr>
              <w:t>: 042-860-6402</w:t>
            </w:r>
          </w:p>
          <w:p w:rsidR="0082189E" w:rsidRPr="0022436A" w:rsidRDefault="004577FC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 xml:space="preserve">E-mail: </w:t>
            </w:r>
            <w:hyperlink r:id="rId9" w:history="1">
              <w:r w:rsidR="0082189E" w:rsidRPr="0022436A">
                <w:rPr>
                  <w:rFonts w:hint="eastAsia"/>
                </w:rPr>
                <w:t>hblee@etri.re.kr</w:t>
              </w:r>
            </w:hyperlink>
          </w:p>
          <w:p w:rsidR="00774119" w:rsidRDefault="00774119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제출</w:t>
            </w:r>
            <w:r w:rsidRPr="0022436A">
              <w:rPr>
                <w:rFonts w:hint="eastAsia"/>
              </w:rPr>
              <w:t xml:space="preserve"> </w:t>
            </w:r>
            <w:proofErr w:type="gramStart"/>
            <w:r w:rsidRPr="0022436A">
              <w:rPr>
                <w:rFonts w:hint="eastAsia"/>
              </w:rPr>
              <w:t>마감일</w:t>
            </w:r>
            <w:r w:rsidRPr="0022436A">
              <w:rPr>
                <w:rFonts w:hint="eastAsia"/>
              </w:rPr>
              <w:t xml:space="preserve"> :</w:t>
            </w:r>
            <w:proofErr w:type="gramEnd"/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공모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참조</w:t>
            </w:r>
            <w:r w:rsidRPr="0022436A">
              <w:rPr>
                <w:rFonts w:hint="eastAsia"/>
              </w:rPr>
              <w:t xml:space="preserve"> </w:t>
            </w:r>
          </w:p>
          <w:p w:rsidR="0022436A" w:rsidRPr="0022436A" w:rsidRDefault="0022436A" w:rsidP="002243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  <w:p w:rsidR="00C723F7" w:rsidRPr="0022436A" w:rsidRDefault="00C723F7" w:rsidP="002243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r w:rsidRPr="0022436A">
              <w:rPr>
                <w:rFonts w:hint="eastAsia"/>
              </w:rPr>
              <w:t>•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수행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관리자</w:t>
            </w:r>
            <w:r w:rsidRPr="0022436A">
              <w:rPr>
                <w:rFonts w:hint="eastAsia"/>
              </w:rPr>
              <w:t xml:space="preserve"> </w:t>
            </w:r>
            <w:r w:rsidRPr="0022436A">
              <w:rPr>
                <w:rFonts w:hint="eastAsia"/>
              </w:rPr>
              <w:t>연락처</w:t>
            </w:r>
          </w:p>
          <w:p w:rsidR="00C723F7" w:rsidRPr="0022436A" w:rsidRDefault="00C723F7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성명</w:t>
            </w:r>
            <w:r w:rsidRPr="0022436A">
              <w:rPr>
                <w:rFonts w:hint="eastAsia"/>
              </w:rPr>
              <w:t xml:space="preserve">: </w:t>
            </w:r>
            <w:r w:rsidR="00CE33E0" w:rsidRPr="0022436A">
              <w:rPr>
                <w:rFonts w:hint="eastAsia"/>
              </w:rPr>
              <w:t>박주영</w:t>
            </w:r>
          </w:p>
          <w:p w:rsidR="0082189E" w:rsidRPr="0022436A" w:rsidRDefault="00C723F7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소속</w:t>
            </w:r>
            <w:r w:rsidRPr="0022436A">
              <w:rPr>
                <w:rFonts w:hint="eastAsia"/>
              </w:rPr>
              <w:t xml:space="preserve">: ETRI </w:t>
            </w:r>
            <w:r w:rsidR="00965535" w:rsidRPr="0022436A">
              <w:rPr>
                <w:rFonts w:hint="eastAsia"/>
              </w:rPr>
              <w:t>인터넷연구부문</w:t>
            </w:r>
            <w:r w:rsidRPr="0022436A">
              <w:rPr>
                <w:rFonts w:hint="eastAsia"/>
              </w:rPr>
              <w:t xml:space="preserve"> </w:t>
            </w:r>
            <w:r w:rsidR="0082189E" w:rsidRPr="0022436A">
              <w:rPr>
                <w:rFonts w:hint="eastAsia"/>
              </w:rPr>
              <w:t>HD-VoIP</w:t>
            </w:r>
            <w:r w:rsidR="0082189E" w:rsidRPr="0022436A">
              <w:rPr>
                <w:rFonts w:hint="eastAsia"/>
              </w:rPr>
              <w:t>연구팀</w:t>
            </w:r>
          </w:p>
          <w:p w:rsidR="000E5A19" w:rsidRPr="0022436A" w:rsidRDefault="00C723F7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</w:pPr>
            <w:r w:rsidRPr="0022436A">
              <w:rPr>
                <w:rFonts w:hint="eastAsia"/>
              </w:rPr>
              <w:t>전화</w:t>
            </w:r>
            <w:r w:rsidRPr="0022436A">
              <w:rPr>
                <w:rFonts w:hint="eastAsia"/>
              </w:rPr>
              <w:t>: 042-860-</w:t>
            </w:r>
            <w:r w:rsidR="00CE33E0" w:rsidRPr="0022436A">
              <w:rPr>
                <w:rFonts w:hint="eastAsia"/>
              </w:rPr>
              <w:t>1028</w:t>
            </w:r>
          </w:p>
          <w:p w:rsidR="00C723F7" w:rsidRPr="003D0253" w:rsidRDefault="00C723F7" w:rsidP="0022436A">
            <w:pPr>
              <w:pStyle w:val="a8"/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굴림" w:eastAsia="굴림" w:hAnsi="굴림"/>
                <w:snapToGrid w:val="0"/>
                <w:spacing w:val="-20"/>
                <w:sz w:val="22"/>
                <w:szCs w:val="22"/>
              </w:rPr>
            </w:pPr>
            <w:r w:rsidRPr="0022436A">
              <w:rPr>
                <w:rFonts w:hint="eastAsia"/>
              </w:rPr>
              <w:t xml:space="preserve">e-mail: </w:t>
            </w:r>
            <w:r w:rsidR="00CE33E0" w:rsidRPr="0022436A">
              <w:rPr>
                <w:rFonts w:hint="eastAsia"/>
              </w:rPr>
              <w:t xml:space="preserve"> jypark</w:t>
            </w:r>
            <w:r w:rsidR="000F0F52" w:rsidRPr="0022436A">
              <w:rPr>
                <w:rFonts w:hint="eastAsia"/>
              </w:rPr>
              <w:t>@etri.re.kr</w:t>
            </w:r>
          </w:p>
        </w:tc>
      </w:tr>
    </w:tbl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굴림" w:eastAsia="굴림" w:hAnsi="굴림"/>
          <w:snapToGrid w:val="0"/>
          <w:kern w:val="0"/>
        </w:rPr>
      </w:pPr>
      <w:r w:rsidRPr="003D0253">
        <w:rPr>
          <w:rFonts w:ascii="굴림" w:eastAsia="굴림" w:hAnsi="굴림" w:cs="바탕" w:hint="eastAsia"/>
          <w:snapToGrid w:val="0"/>
          <w:kern w:val="0"/>
        </w:rPr>
        <w:t>※</w:t>
      </w:r>
      <w:r w:rsidRPr="003D0253">
        <w:rPr>
          <w:rFonts w:ascii="굴림" w:eastAsia="굴림" w:hAnsi="굴림" w:hint="eastAsia"/>
          <w:snapToGrid w:val="0"/>
          <w:kern w:val="0"/>
        </w:rPr>
        <w:t xml:space="preserve"> 대상전공은 대학 위탁을 기준으로 대학의 관련 전공학과를 기재함.</w:t>
      </w:r>
    </w:p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굴림" w:eastAsia="굴림" w:hAnsi="굴림"/>
          <w:snapToGrid w:val="0"/>
          <w:kern w:val="0"/>
        </w:rPr>
      </w:pPr>
    </w:p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굴림" w:eastAsia="굴림" w:hAnsi="굴림"/>
          <w:snapToGrid w:val="0"/>
          <w:kern w:val="0"/>
        </w:rPr>
      </w:pPr>
    </w:p>
    <w:p w:rsidR="00033E06" w:rsidRPr="003D0253" w:rsidRDefault="00970E30" w:rsidP="00033E06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굴림" w:eastAsia="굴림" w:hAnsi="굴림"/>
          <w:snapToGrid w:val="0"/>
          <w:kern w:val="0"/>
        </w:rPr>
      </w:pPr>
      <w:r w:rsidRPr="003D0253">
        <w:rPr>
          <w:rFonts w:ascii="굴림" w:eastAsia="굴림" w:hAnsi="굴림" w:hint="eastAsia"/>
          <w:snapToGrid w:val="0"/>
          <w:kern w:val="0"/>
        </w:rPr>
        <w:t>20</w:t>
      </w:r>
      <w:r w:rsidR="00965535" w:rsidRPr="003D0253">
        <w:rPr>
          <w:rFonts w:ascii="굴림" w:eastAsia="굴림" w:hAnsi="굴림" w:hint="eastAsia"/>
          <w:snapToGrid w:val="0"/>
          <w:kern w:val="0"/>
        </w:rPr>
        <w:t>1</w:t>
      </w:r>
      <w:r w:rsidR="00333EB8" w:rsidRPr="003D0253">
        <w:rPr>
          <w:rFonts w:ascii="굴림" w:eastAsia="굴림" w:hAnsi="굴림" w:hint="eastAsia"/>
          <w:snapToGrid w:val="0"/>
          <w:kern w:val="0"/>
        </w:rPr>
        <w:t>1</w:t>
      </w:r>
      <w:r w:rsidR="00033E06" w:rsidRPr="003D0253">
        <w:rPr>
          <w:rFonts w:ascii="굴림" w:eastAsia="굴림" w:hAnsi="굴림" w:hint="eastAsia"/>
          <w:snapToGrid w:val="0"/>
          <w:kern w:val="0"/>
        </w:rPr>
        <w:t xml:space="preserve">년    </w:t>
      </w:r>
      <w:r w:rsidR="0022436A">
        <w:rPr>
          <w:rFonts w:ascii="굴림" w:eastAsia="굴림" w:hAnsi="굴림" w:hint="eastAsia"/>
          <w:snapToGrid w:val="0"/>
          <w:kern w:val="0"/>
        </w:rPr>
        <w:t>7</w:t>
      </w:r>
      <w:r w:rsidR="00033E06" w:rsidRPr="003D0253">
        <w:rPr>
          <w:rFonts w:ascii="굴림" w:eastAsia="굴림" w:hAnsi="굴림" w:hint="eastAsia"/>
          <w:snapToGrid w:val="0"/>
          <w:kern w:val="0"/>
        </w:rPr>
        <w:t xml:space="preserve"> </w:t>
      </w:r>
      <w:proofErr w:type="gramStart"/>
      <w:r w:rsidR="00033E06" w:rsidRPr="003D0253">
        <w:rPr>
          <w:rFonts w:ascii="굴림" w:eastAsia="굴림" w:hAnsi="굴림" w:hint="eastAsia"/>
          <w:snapToGrid w:val="0"/>
          <w:kern w:val="0"/>
        </w:rPr>
        <w:t xml:space="preserve">월  </w:t>
      </w:r>
      <w:r w:rsidR="0022436A">
        <w:rPr>
          <w:rFonts w:ascii="굴림" w:eastAsia="굴림" w:hAnsi="굴림" w:hint="eastAsia"/>
          <w:snapToGrid w:val="0"/>
          <w:kern w:val="0"/>
        </w:rPr>
        <w:t>12</w:t>
      </w:r>
      <w:proofErr w:type="gramEnd"/>
      <w:r w:rsidR="00CE33E0">
        <w:rPr>
          <w:rFonts w:ascii="굴림" w:eastAsia="굴림" w:hAnsi="굴림" w:hint="eastAsia"/>
          <w:snapToGrid w:val="0"/>
          <w:kern w:val="0"/>
        </w:rPr>
        <w:t xml:space="preserve"> </w:t>
      </w:r>
      <w:r w:rsidR="00033E06" w:rsidRPr="003D0253">
        <w:rPr>
          <w:rFonts w:ascii="굴림" w:eastAsia="굴림" w:hAnsi="굴림" w:hint="eastAsia"/>
          <w:snapToGrid w:val="0"/>
          <w:kern w:val="0"/>
        </w:rPr>
        <w:t>일</w:t>
      </w:r>
    </w:p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굴림" w:eastAsia="굴림" w:hAnsi="굴림"/>
          <w:snapToGrid w:val="0"/>
          <w:kern w:val="0"/>
        </w:rPr>
      </w:pPr>
    </w:p>
    <w:p w:rsidR="00033E06" w:rsidRPr="003D0253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굴림" w:eastAsia="굴림" w:hAnsi="굴림"/>
          <w:snapToGrid w:val="0"/>
          <w:kern w:val="0"/>
        </w:rPr>
      </w:pPr>
      <w:proofErr w:type="gramStart"/>
      <w:r w:rsidRPr="003D0253">
        <w:rPr>
          <w:rFonts w:ascii="굴림" w:eastAsia="굴림" w:hAnsi="굴림" w:hint="eastAsia"/>
          <w:snapToGrid w:val="0"/>
          <w:kern w:val="0"/>
        </w:rPr>
        <w:t>수행관리자 :</w:t>
      </w:r>
      <w:proofErr w:type="gramEnd"/>
      <w:r w:rsidRPr="003D0253">
        <w:rPr>
          <w:rFonts w:ascii="굴림" w:eastAsia="굴림" w:hAnsi="굴림" w:hint="eastAsia"/>
          <w:snapToGrid w:val="0"/>
          <w:kern w:val="0"/>
        </w:rPr>
        <w:t xml:space="preserve">     </w:t>
      </w:r>
      <w:r w:rsidR="00CE33E0">
        <w:rPr>
          <w:rFonts w:ascii="굴림" w:eastAsia="굴림" w:hAnsi="굴림"/>
          <w:snapToGrid w:val="0"/>
          <w:kern w:val="0"/>
        </w:rPr>
        <w:t>박</w:t>
      </w:r>
      <w:r w:rsidR="00CE33E0">
        <w:rPr>
          <w:rFonts w:ascii="굴림" w:eastAsia="굴림" w:hAnsi="굴림" w:hint="eastAsia"/>
          <w:snapToGrid w:val="0"/>
          <w:kern w:val="0"/>
        </w:rPr>
        <w:t xml:space="preserve">  주  영</w:t>
      </w:r>
      <w:r w:rsidRPr="003D0253">
        <w:rPr>
          <w:rFonts w:ascii="굴림" w:eastAsia="굴림" w:hAnsi="굴림" w:hint="eastAsia"/>
          <w:snapToGrid w:val="0"/>
          <w:kern w:val="0"/>
        </w:rPr>
        <w:t xml:space="preserve"> (인)</w:t>
      </w:r>
    </w:p>
    <w:p w:rsidR="00D45718" w:rsidRPr="003D0253" w:rsidRDefault="00D45718" w:rsidP="00033E06">
      <w:pPr>
        <w:rPr>
          <w:rFonts w:ascii="굴림" w:eastAsia="굴림" w:hAnsi="굴림"/>
        </w:rPr>
      </w:pPr>
    </w:p>
    <w:sectPr w:rsidR="00D45718" w:rsidRPr="003D0253" w:rsidSect="00BC1BAC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2CA" w:rsidRDefault="000B32CA" w:rsidP="00F95EFC">
      <w:r>
        <w:separator/>
      </w:r>
    </w:p>
  </w:endnote>
  <w:endnote w:type="continuationSeparator" w:id="0">
    <w:p w:rsidR="000B32CA" w:rsidRDefault="000B32CA" w:rsidP="00F95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altName w:val="Arial Unicode MS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2CA" w:rsidRDefault="000B32CA" w:rsidP="00F95EFC">
      <w:r>
        <w:separator/>
      </w:r>
    </w:p>
  </w:footnote>
  <w:footnote w:type="continuationSeparator" w:id="0">
    <w:p w:rsidR="000B32CA" w:rsidRDefault="000B32CA" w:rsidP="00F95E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664F3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DC761CE"/>
    <w:multiLevelType w:val="singleLevel"/>
    <w:tmpl w:val="AA6CA41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">
    <w:nsid w:val="307E7C8D"/>
    <w:multiLevelType w:val="hybridMultilevel"/>
    <w:tmpl w:val="B59E239E"/>
    <w:lvl w:ilvl="0" w:tplc="D6504774">
      <w:start w:val="2011"/>
      <w:numFmt w:val="bullet"/>
      <w:lvlText w:val="•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2E54925"/>
    <w:multiLevelType w:val="hybridMultilevel"/>
    <w:tmpl w:val="6AB637A8"/>
    <w:lvl w:ilvl="0" w:tplc="A7EEEE1C">
      <w:start w:val="4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CA82097"/>
    <w:multiLevelType w:val="hybridMultilevel"/>
    <w:tmpl w:val="3F4CA1DC"/>
    <w:lvl w:ilvl="0" w:tplc="91A4B78E">
      <w:start w:val="4"/>
      <w:numFmt w:val="bullet"/>
      <w:lvlText w:val="-"/>
      <w:lvlJc w:val="left"/>
      <w:pPr>
        <w:ind w:left="652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2" w:hanging="400"/>
      </w:pPr>
      <w:rPr>
        <w:rFonts w:ascii="Wingdings" w:hAnsi="Wingdings" w:hint="default"/>
      </w:rPr>
    </w:lvl>
  </w:abstractNum>
  <w:abstractNum w:abstractNumId="5">
    <w:nsid w:val="589102AD"/>
    <w:multiLevelType w:val="hybridMultilevel"/>
    <w:tmpl w:val="B25CFF0E"/>
    <w:lvl w:ilvl="0" w:tplc="C4349B78">
      <w:start w:val="4"/>
      <w:numFmt w:val="bullet"/>
      <w:lvlText w:val="-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6">
    <w:nsid w:val="58DA5AE0"/>
    <w:multiLevelType w:val="hybridMultilevel"/>
    <w:tmpl w:val="5080940C"/>
    <w:lvl w:ilvl="0" w:tplc="2506AE0A">
      <w:start w:val="8"/>
      <w:numFmt w:val="bullet"/>
      <w:lvlText w:val="-"/>
      <w:lvlJc w:val="left"/>
      <w:pPr>
        <w:ind w:left="5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5" w:hanging="400"/>
      </w:pPr>
      <w:rPr>
        <w:rFonts w:ascii="Wingdings" w:hAnsi="Wingdings" w:hint="default"/>
      </w:rPr>
    </w:lvl>
  </w:abstractNum>
  <w:abstractNum w:abstractNumId="7">
    <w:nsid w:val="5A8B49C7"/>
    <w:multiLevelType w:val="hybridMultilevel"/>
    <w:tmpl w:val="8432184E"/>
    <w:lvl w:ilvl="0" w:tplc="2506AE0A">
      <w:start w:val="8"/>
      <w:numFmt w:val="bullet"/>
      <w:lvlText w:val="-"/>
      <w:lvlJc w:val="left"/>
      <w:pPr>
        <w:ind w:left="5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D2613F5"/>
    <w:multiLevelType w:val="hybridMultilevel"/>
    <w:tmpl w:val="D29AF082"/>
    <w:lvl w:ilvl="0" w:tplc="D5C233DC">
      <w:start w:val="4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2E0D"/>
    <w:rsid w:val="00010E83"/>
    <w:rsid w:val="0002751F"/>
    <w:rsid w:val="00033E06"/>
    <w:rsid w:val="000666DD"/>
    <w:rsid w:val="00066924"/>
    <w:rsid w:val="00084D98"/>
    <w:rsid w:val="000917AD"/>
    <w:rsid w:val="000B32CA"/>
    <w:rsid w:val="000C515B"/>
    <w:rsid w:val="000D289B"/>
    <w:rsid w:val="000E5A19"/>
    <w:rsid w:val="000F0F52"/>
    <w:rsid w:val="001052F9"/>
    <w:rsid w:val="001162EB"/>
    <w:rsid w:val="00130991"/>
    <w:rsid w:val="00157BFB"/>
    <w:rsid w:val="00177EAE"/>
    <w:rsid w:val="0019170B"/>
    <w:rsid w:val="00193045"/>
    <w:rsid w:val="001969FB"/>
    <w:rsid w:val="001A47D0"/>
    <w:rsid w:val="001C70E7"/>
    <w:rsid w:val="0020120A"/>
    <w:rsid w:val="00216E97"/>
    <w:rsid w:val="0022436A"/>
    <w:rsid w:val="00235505"/>
    <w:rsid w:val="00241D1A"/>
    <w:rsid w:val="00260F96"/>
    <w:rsid w:val="002752EF"/>
    <w:rsid w:val="002A1F46"/>
    <w:rsid w:val="002A5ABA"/>
    <w:rsid w:val="002E72FA"/>
    <w:rsid w:val="002F3EBA"/>
    <w:rsid w:val="00333EB8"/>
    <w:rsid w:val="00361C80"/>
    <w:rsid w:val="00364818"/>
    <w:rsid w:val="003D0253"/>
    <w:rsid w:val="0041129E"/>
    <w:rsid w:val="00441362"/>
    <w:rsid w:val="00455E80"/>
    <w:rsid w:val="004577FC"/>
    <w:rsid w:val="00491496"/>
    <w:rsid w:val="004950CB"/>
    <w:rsid w:val="004A4142"/>
    <w:rsid w:val="004A7E17"/>
    <w:rsid w:val="004D566B"/>
    <w:rsid w:val="00575CAB"/>
    <w:rsid w:val="00585124"/>
    <w:rsid w:val="005C3F81"/>
    <w:rsid w:val="005D4DFF"/>
    <w:rsid w:val="005E04F5"/>
    <w:rsid w:val="00602319"/>
    <w:rsid w:val="0062072B"/>
    <w:rsid w:val="00646B2D"/>
    <w:rsid w:val="00667B8B"/>
    <w:rsid w:val="006A2092"/>
    <w:rsid w:val="006A6801"/>
    <w:rsid w:val="006F2D0F"/>
    <w:rsid w:val="006F2E0D"/>
    <w:rsid w:val="006F618A"/>
    <w:rsid w:val="00731C2F"/>
    <w:rsid w:val="00741011"/>
    <w:rsid w:val="00763104"/>
    <w:rsid w:val="00774119"/>
    <w:rsid w:val="007872C2"/>
    <w:rsid w:val="007D32DE"/>
    <w:rsid w:val="007D529E"/>
    <w:rsid w:val="007E08AB"/>
    <w:rsid w:val="007F4907"/>
    <w:rsid w:val="00807F00"/>
    <w:rsid w:val="0082189E"/>
    <w:rsid w:val="008920E1"/>
    <w:rsid w:val="008A444A"/>
    <w:rsid w:val="008D6B34"/>
    <w:rsid w:val="00927FFA"/>
    <w:rsid w:val="0093610F"/>
    <w:rsid w:val="00941256"/>
    <w:rsid w:val="00956F98"/>
    <w:rsid w:val="00965535"/>
    <w:rsid w:val="00970E30"/>
    <w:rsid w:val="009871C8"/>
    <w:rsid w:val="00A507E4"/>
    <w:rsid w:val="00A77B4D"/>
    <w:rsid w:val="00A84BE8"/>
    <w:rsid w:val="00A84E1F"/>
    <w:rsid w:val="00AC2102"/>
    <w:rsid w:val="00AE62A7"/>
    <w:rsid w:val="00AF345E"/>
    <w:rsid w:val="00B10AF3"/>
    <w:rsid w:val="00B26C50"/>
    <w:rsid w:val="00B843A5"/>
    <w:rsid w:val="00B95C58"/>
    <w:rsid w:val="00BC1BAC"/>
    <w:rsid w:val="00BD2A03"/>
    <w:rsid w:val="00C34F6D"/>
    <w:rsid w:val="00C723F7"/>
    <w:rsid w:val="00C96BDF"/>
    <w:rsid w:val="00CA0308"/>
    <w:rsid w:val="00CB65C2"/>
    <w:rsid w:val="00CC57D2"/>
    <w:rsid w:val="00CC5936"/>
    <w:rsid w:val="00CE33E0"/>
    <w:rsid w:val="00D212B1"/>
    <w:rsid w:val="00D33058"/>
    <w:rsid w:val="00D45718"/>
    <w:rsid w:val="00D4741B"/>
    <w:rsid w:val="00D6038A"/>
    <w:rsid w:val="00D86424"/>
    <w:rsid w:val="00D935FA"/>
    <w:rsid w:val="00DE3CBF"/>
    <w:rsid w:val="00E45BC4"/>
    <w:rsid w:val="00E51563"/>
    <w:rsid w:val="00E91885"/>
    <w:rsid w:val="00EE2194"/>
    <w:rsid w:val="00EF46B0"/>
    <w:rsid w:val="00F16AC6"/>
    <w:rsid w:val="00F30C38"/>
    <w:rsid w:val="00F85B4F"/>
    <w:rsid w:val="00F95EFC"/>
    <w:rsid w:val="00FB3E6E"/>
    <w:rsid w:val="00FB6142"/>
    <w:rsid w:val="00FD2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072B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072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rsid w:val="00F95E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link w:val="a4"/>
    <w:rsid w:val="00F95EFC"/>
    <w:rPr>
      <w:rFonts w:eastAsia="바탕체"/>
      <w:kern w:val="2"/>
    </w:rPr>
  </w:style>
  <w:style w:type="paragraph" w:customStyle="1" w:styleId="a5">
    <w:name w:val="바탕글"/>
    <w:basedOn w:val="a"/>
    <w:rsid w:val="00F95EFC"/>
    <w:pPr>
      <w:widowControl/>
      <w:wordWrap/>
      <w:snapToGrid w:val="0"/>
      <w:spacing w:line="384" w:lineRule="auto"/>
    </w:pPr>
    <w:rPr>
      <w:rFonts w:ascii="굴림체" w:eastAsia="굴림체" w:hAnsi="굴림체" w:cs="굴림"/>
      <w:color w:val="000000"/>
      <w:kern w:val="0"/>
      <w:sz w:val="24"/>
      <w:szCs w:val="24"/>
    </w:rPr>
  </w:style>
  <w:style w:type="character" w:styleId="a6">
    <w:name w:val="page number"/>
    <w:basedOn w:val="a0"/>
    <w:rsid w:val="00260F96"/>
  </w:style>
  <w:style w:type="character" w:styleId="a7">
    <w:name w:val="Hyperlink"/>
    <w:rsid w:val="00774119"/>
    <w:rPr>
      <w:color w:val="0000FF"/>
      <w:u w:val="single"/>
    </w:rPr>
  </w:style>
  <w:style w:type="paragraph" w:styleId="a8">
    <w:name w:val="List Paragraph"/>
    <w:basedOn w:val="a"/>
    <w:uiPriority w:val="72"/>
    <w:rsid w:val="0049149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072B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072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rsid w:val="00F95EFC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바닥글 Char"/>
    <w:link w:val="a4"/>
    <w:rsid w:val="00F95EFC"/>
    <w:rPr>
      <w:rFonts w:eastAsia="바탕체"/>
      <w:kern w:val="2"/>
    </w:rPr>
  </w:style>
  <w:style w:type="paragraph" w:customStyle="1" w:styleId="a5">
    <w:name w:val="바탕글"/>
    <w:basedOn w:val="a"/>
    <w:rsid w:val="00F95EFC"/>
    <w:pPr>
      <w:widowControl/>
      <w:wordWrap/>
      <w:snapToGrid w:val="0"/>
      <w:spacing w:line="384" w:lineRule="auto"/>
    </w:pPr>
    <w:rPr>
      <w:rFonts w:ascii="굴림체" w:eastAsia="굴림체" w:hAnsi="굴림체" w:cs="굴림"/>
      <w:color w:val="000000"/>
      <w:kern w:val="0"/>
      <w:sz w:val="24"/>
      <w:szCs w:val="24"/>
    </w:rPr>
  </w:style>
  <w:style w:type="character" w:styleId="a6">
    <w:name w:val="page number"/>
    <w:basedOn w:val="a0"/>
    <w:rsid w:val="00260F96"/>
  </w:style>
  <w:style w:type="character" w:styleId="a7">
    <w:name w:val="Hyperlink"/>
    <w:rsid w:val="007741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blee@etri.re.k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0.&#50672;&#44396;&#50629;&#47924;\2011\&#50948;&#53441;&#44284;&#51228;\&#44397;&#45236;&#50948;&#53441;&#50672;&#44396;%20&#51228;&#50504;%20&#50836;&#52397;&#49436;(&#45800;&#51068;&#44284;&#51228;)_&#46972;&#50864;&#54021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70D59-EB00-4A84-BC55-C6EF12DB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국내위탁연구 제안 요청서(단일과제)_라우팅</Template>
  <TotalTime>36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국내위탁연구 추진계획서</vt:lpstr>
    </vt:vector>
  </TitlesOfParts>
  <Company>ETRI</Company>
  <LinksUpToDate>false</LinksUpToDate>
  <CharactersWithSpaces>1706</CharactersWithSpaces>
  <SharedDoc>false</SharedDoc>
  <HLinks>
    <vt:vector size="12" baseType="variant">
      <vt:variant>
        <vt:i4>3407948</vt:i4>
      </vt:variant>
      <vt:variant>
        <vt:i4>3</vt:i4>
      </vt:variant>
      <vt:variant>
        <vt:i4>0</vt:i4>
      </vt:variant>
      <vt:variant>
        <vt:i4>5</vt:i4>
      </vt:variant>
      <vt:variant>
        <vt:lpwstr>mailto:hblee@etri.re.kr</vt:lpwstr>
      </vt:variant>
      <vt:variant>
        <vt:lpwstr/>
      </vt:variant>
      <vt:variant>
        <vt:i4>3342435</vt:i4>
      </vt:variant>
      <vt:variant>
        <vt:i4>0</vt:i4>
      </vt:variant>
      <vt:variant>
        <vt:i4>0</vt:i4>
      </vt:variant>
      <vt:variant>
        <vt:i4>5</vt:i4>
      </vt:variant>
      <vt:variant>
        <vt:lpwstr>http://www.etri.re.kr/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국내위탁연구 추진계획서</dc:title>
  <dc:creator>SUNGKEE NOH</dc:creator>
  <cp:lastModifiedBy>user</cp:lastModifiedBy>
  <cp:revision>17</cp:revision>
  <dcterms:created xsi:type="dcterms:W3CDTF">2011-05-13T04:17:00Z</dcterms:created>
  <dcterms:modified xsi:type="dcterms:W3CDTF">2011-07-11T08:55:00Z</dcterms:modified>
</cp:coreProperties>
</file>